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243391B1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779EDA8F" w14:textId="53E38F9E" w:rsidR="003735BB" w:rsidRPr="005954DF" w:rsidRDefault="006E523D" w:rsidP="00D932BD">
            <w:pPr>
              <w:pStyle w:val="RGSTitle"/>
              <w:framePr w:hSpace="0" w:wrap="auto" w:vAnchor="margin" w:hAnchor="text" w:xAlign="left" w:yAlign="inline"/>
            </w:pPr>
            <w:r>
              <w:t>KS2 lesson Colouring London – My local area</w:t>
            </w:r>
          </w:p>
        </w:tc>
      </w:tr>
    </w:tbl>
    <w:p w14:paraId="696902F3" w14:textId="1650D8F6" w:rsidR="00C02692" w:rsidRDefault="006E523D" w:rsidP="001C3205">
      <w:r w:rsidRPr="006E523D">
        <w:drawing>
          <wp:anchor distT="0" distB="0" distL="114300" distR="114300" simplePos="0" relativeHeight="251658240" behindDoc="0" locked="0" layoutInCell="1" allowOverlap="1" wp14:anchorId="73F97C22" wp14:editId="0A0EE008">
            <wp:simplePos x="0" y="0"/>
            <wp:positionH relativeFrom="column">
              <wp:posOffset>105410</wp:posOffset>
            </wp:positionH>
            <wp:positionV relativeFrom="paragraph">
              <wp:posOffset>-665480</wp:posOffset>
            </wp:positionV>
            <wp:extent cx="5966460" cy="1953260"/>
            <wp:effectExtent l="0" t="0" r="0" b="8890"/>
            <wp:wrapNone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80F2F6-9045-41E2-9F27-46F852B6E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80F2F6-9045-41E2-9F27-46F852B6E9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30156" w14:textId="76CFA098" w:rsidR="00C02692" w:rsidRDefault="00C02692" w:rsidP="001C3205">
      <w:pPr>
        <w:sectPr w:rsidR="00C02692" w:rsidSect="00002564">
          <w:headerReference w:type="default" r:id="rId8"/>
          <w:footerReference w:type="default" r:id="rId9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14773103" w14:textId="3CD933B9" w:rsidR="00C02692" w:rsidRDefault="00C02692" w:rsidP="00CD7052"/>
    <w:p w14:paraId="3BA001CD" w14:textId="36A02504" w:rsidR="002A77AE" w:rsidRDefault="002A77AE" w:rsidP="00EE2C15"/>
    <w:p w14:paraId="38B8E784" w14:textId="270509CC" w:rsidR="006E523D" w:rsidRDefault="006E523D" w:rsidP="00EE2C15"/>
    <w:p w14:paraId="07559F6B" w14:textId="7AD18A35" w:rsidR="006E523D" w:rsidRDefault="006E523D" w:rsidP="00EE2C15"/>
    <w:p w14:paraId="53B01840" w14:textId="259F38FA" w:rsidR="006E523D" w:rsidRDefault="006E523D" w:rsidP="00EE2C15"/>
    <w:p w14:paraId="68598D9C" w14:textId="4E9A7BC1" w:rsidR="006E523D" w:rsidRDefault="006E523D" w:rsidP="00EE2C15"/>
    <w:p w14:paraId="178A6C0A" w14:textId="345F75B4" w:rsidR="006E523D" w:rsidRDefault="006E523D" w:rsidP="00EE2C15"/>
    <w:p w14:paraId="4D334B76" w14:textId="43E2DC3D" w:rsidR="006E523D" w:rsidRDefault="006E523D" w:rsidP="00EE2C15"/>
    <w:p w14:paraId="7127D8FD" w14:textId="2E0194E3" w:rsidR="006E523D" w:rsidRDefault="006E523D" w:rsidP="006E523D">
      <w:r w:rsidRPr="006E523D">
        <w:t>Colouring London aims to collect information on every building in London, to help make the city more sustainable. It provides information about your local area</w:t>
      </w:r>
      <w:r>
        <w:t xml:space="preserve"> </w:t>
      </w:r>
      <w:hyperlink r:id="rId10" w:history="1">
        <w:r w:rsidRPr="0029779F">
          <w:rPr>
            <w:rStyle w:val="Hyperlink"/>
          </w:rPr>
          <w:t>https://colouringlondon.org/</w:t>
        </w:r>
      </w:hyperlink>
      <w:r>
        <w:t xml:space="preserve"> </w:t>
      </w:r>
    </w:p>
    <w:p w14:paraId="0DB99B57" w14:textId="24890809" w:rsidR="006E523D" w:rsidRDefault="006E523D" w:rsidP="006E523D"/>
    <w:p w14:paraId="25219C8D" w14:textId="69858835" w:rsidR="006E523D" w:rsidRDefault="006E523D" w:rsidP="006E523D">
      <w:r w:rsidRPr="006E523D">
        <w:t>The Colouring London team would like to colour in every building in London and they need your help.</w:t>
      </w:r>
    </w:p>
    <w:p w14:paraId="42C74959" w14:textId="537D1346" w:rsidR="006E523D" w:rsidRPr="006E523D" w:rsidRDefault="006E523D" w:rsidP="006E523D">
      <w:r w:rsidRPr="006E523D">
        <w:drawing>
          <wp:inline distT="0" distB="0" distL="0" distR="0" wp14:anchorId="0059464A" wp14:editId="7BBC9349">
            <wp:extent cx="6120765" cy="2795270"/>
            <wp:effectExtent l="0" t="0" r="0" b="508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D283FEF-2BB4-4AA6-94FA-1F2365170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D283FEF-2BB4-4AA6-94FA-1F2365170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2200" b="6601"/>
                    <a:stretch/>
                  </pic:blipFill>
                  <pic:spPr>
                    <a:xfrm>
                      <a:off x="0" y="0"/>
                      <a:ext cx="61207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1A49" w14:textId="73A20942" w:rsidR="006E523D" w:rsidRDefault="006E523D" w:rsidP="006E523D"/>
    <w:p w14:paraId="2145624F" w14:textId="77777777" w:rsidR="006E523D" w:rsidRPr="006E523D" w:rsidRDefault="006E523D" w:rsidP="006E523D">
      <w:r w:rsidRPr="006E523D">
        <w:rPr>
          <w:b/>
          <w:bCs/>
        </w:rPr>
        <w:t>What is GIS?</w:t>
      </w:r>
    </w:p>
    <w:p w14:paraId="1BBE8FEA" w14:textId="77777777" w:rsidR="006E523D" w:rsidRDefault="006E523D" w:rsidP="006E523D"/>
    <w:p w14:paraId="6E8208D7" w14:textId="61E14FC8" w:rsidR="006E523D" w:rsidRPr="006E523D" w:rsidRDefault="006E523D" w:rsidP="006E523D">
      <w:r w:rsidRPr="006E523D">
        <w:t>GIS stands for Geographical Information Systems</w:t>
      </w:r>
    </w:p>
    <w:p w14:paraId="2455135E" w14:textId="77777777" w:rsidR="006E523D" w:rsidRDefault="006E523D" w:rsidP="006E523D"/>
    <w:p w14:paraId="0D9A20B0" w14:textId="5720E745" w:rsidR="006E523D" w:rsidRPr="006E523D" w:rsidRDefault="006E523D" w:rsidP="006E523D">
      <w:r w:rsidRPr="006E523D">
        <w:t>It allows us to collect, store, process and display different categories of information linked to places on maps.</w:t>
      </w:r>
    </w:p>
    <w:p w14:paraId="70FE967E" w14:textId="77777777" w:rsidR="006E523D" w:rsidRDefault="006E523D" w:rsidP="006E523D"/>
    <w:p w14:paraId="6CE4A7B9" w14:textId="6ED4B3B2" w:rsidR="006E523D" w:rsidRPr="006E523D" w:rsidRDefault="006E523D" w:rsidP="006E523D">
      <w:r w:rsidRPr="006E523D">
        <w:t xml:space="preserve">GIS can be used to identify patterns and can tell us about what a place is like. </w:t>
      </w:r>
    </w:p>
    <w:p w14:paraId="456D66FC" w14:textId="77777777" w:rsidR="006E523D" w:rsidRDefault="006E523D" w:rsidP="006E523D"/>
    <w:p w14:paraId="1B034F5B" w14:textId="71E05017" w:rsidR="006E523D" w:rsidRPr="006E523D" w:rsidRDefault="006E523D" w:rsidP="006E523D">
      <w:r w:rsidRPr="006E523D">
        <w:t>In fact, you have probably used GIS without realising it, such as searching where you live in Google Maps.</w:t>
      </w:r>
    </w:p>
    <w:p w14:paraId="60AF4A42" w14:textId="77777777" w:rsidR="006E523D" w:rsidRDefault="006E523D" w:rsidP="006E523D"/>
    <w:p w14:paraId="6908264E" w14:textId="419F8962" w:rsidR="006E523D" w:rsidRDefault="006E523D" w:rsidP="006E523D">
      <w:r w:rsidRPr="006E523D">
        <w:t xml:space="preserve">You can find out more by visiting </w:t>
      </w:r>
      <w:hyperlink r:id="rId12" w:history="1">
        <w:r w:rsidRPr="006E523D">
          <w:rPr>
            <w:rStyle w:val="Hyperlink"/>
          </w:rPr>
          <w:t>https://www.ordnancesurvey.co.uk/mapzone/gis-zone</w:t>
        </w:r>
      </w:hyperlink>
      <w:r w:rsidRPr="006E523D">
        <w:t xml:space="preserve"> </w:t>
      </w:r>
    </w:p>
    <w:p w14:paraId="20665D0E" w14:textId="120C9D82" w:rsidR="000827E5" w:rsidRDefault="000827E5" w:rsidP="006E523D"/>
    <w:p w14:paraId="09033948" w14:textId="5BB92358" w:rsidR="000827E5" w:rsidRDefault="000827E5" w:rsidP="006E523D"/>
    <w:p w14:paraId="688DDCE7" w14:textId="25608660" w:rsidR="000827E5" w:rsidRDefault="000827E5" w:rsidP="006E523D"/>
    <w:p w14:paraId="07725AFE" w14:textId="77777777" w:rsidR="000827E5" w:rsidRPr="000827E5" w:rsidRDefault="000827E5" w:rsidP="000827E5">
      <w:r w:rsidRPr="000827E5">
        <w:rPr>
          <w:b/>
          <w:bCs/>
        </w:rPr>
        <w:lastRenderedPageBreak/>
        <w:t>What information should I collect?</w:t>
      </w:r>
    </w:p>
    <w:p w14:paraId="030FDF67" w14:textId="5474185F" w:rsidR="000827E5" w:rsidRDefault="000827E5" w:rsidP="006E523D"/>
    <w:p w14:paraId="1589BD93" w14:textId="77777777" w:rsidR="000827E5" w:rsidRPr="000827E5" w:rsidRDefault="000827E5" w:rsidP="000827E5">
      <w:pPr>
        <w:rPr>
          <w:u w:val="single"/>
        </w:rPr>
      </w:pPr>
      <w:r w:rsidRPr="000827E5">
        <w:rPr>
          <w:u w:val="single"/>
        </w:rPr>
        <w:t>Thinking hats task</w:t>
      </w:r>
    </w:p>
    <w:p w14:paraId="4E53FF66" w14:textId="77777777" w:rsidR="000827E5" w:rsidRDefault="000827E5" w:rsidP="000827E5">
      <w:r w:rsidRPr="000827E5">
        <w:t>Divide into groups of 6 to discuss the following two questions:</w:t>
      </w:r>
    </w:p>
    <w:p w14:paraId="15289C66" w14:textId="77777777" w:rsidR="000827E5" w:rsidRDefault="000827E5" w:rsidP="001850D8">
      <w:pPr>
        <w:pStyle w:val="ListParagraph"/>
        <w:numPr>
          <w:ilvl w:val="0"/>
          <w:numId w:val="5"/>
        </w:numPr>
      </w:pPr>
      <w:r w:rsidRPr="000827E5">
        <w:t>What does sustainability mean?</w:t>
      </w:r>
    </w:p>
    <w:p w14:paraId="754DFF73" w14:textId="5204ABFA" w:rsidR="000827E5" w:rsidRDefault="000827E5" w:rsidP="001850D8">
      <w:pPr>
        <w:pStyle w:val="ListParagraph"/>
        <w:numPr>
          <w:ilvl w:val="0"/>
          <w:numId w:val="5"/>
        </w:numPr>
      </w:pPr>
      <w:r w:rsidRPr="000827E5">
        <w:t>What information could you collect about a building that might tell us about how sustainable it is?</w:t>
      </w:r>
    </w:p>
    <w:p w14:paraId="18467522" w14:textId="729FAE21" w:rsidR="000827E5" w:rsidRPr="000827E5" w:rsidRDefault="000827E5" w:rsidP="000827E5">
      <w:pPr>
        <w:jc w:val="center"/>
      </w:pPr>
      <w:r>
        <w:rPr>
          <w:noProof/>
        </w:rPr>
        <w:drawing>
          <wp:inline distT="0" distB="0" distL="0" distR="0" wp14:anchorId="72E82D22" wp14:editId="1F94028C">
            <wp:extent cx="4160520" cy="300228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734" t="33878" r="25699" b="21779"/>
                    <a:stretch/>
                  </pic:blipFill>
                  <pic:spPr bwMode="auto">
                    <a:xfrm>
                      <a:off x="0" y="0"/>
                      <a:ext cx="4164667" cy="3005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DCE4" w14:textId="77777777" w:rsidR="000827E5" w:rsidRDefault="000827E5" w:rsidP="006E523D"/>
    <w:p w14:paraId="5BBA26DB" w14:textId="0F718132" w:rsidR="006E523D" w:rsidRDefault="006E523D" w:rsidP="006E523D"/>
    <w:p w14:paraId="49B05720" w14:textId="2705A83A" w:rsidR="000827E5" w:rsidRDefault="000827E5" w:rsidP="000827E5">
      <w:pPr>
        <w:rPr>
          <w:b/>
          <w:bCs/>
        </w:rPr>
      </w:pPr>
      <w:r w:rsidRPr="000827E5">
        <w:rPr>
          <w:b/>
          <w:bCs/>
        </w:rPr>
        <w:t>Discuss</w:t>
      </w:r>
    </w:p>
    <w:p w14:paraId="1F13911D" w14:textId="77777777" w:rsidR="000827E5" w:rsidRPr="000827E5" w:rsidRDefault="000827E5" w:rsidP="000827E5"/>
    <w:p w14:paraId="05076990" w14:textId="6A38FB18" w:rsidR="000827E5" w:rsidRPr="000827E5" w:rsidRDefault="000827E5" w:rsidP="000827E5">
      <w:r w:rsidRPr="000827E5">
        <w:t>Write your class ideas into the bubble below</w:t>
      </w:r>
      <w:r>
        <w:t>.</w:t>
      </w:r>
    </w:p>
    <w:p w14:paraId="10760248" w14:textId="7AFFB301" w:rsidR="006E523D" w:rsidRDefault="006E523D" w:rsidP="006E523D"/>
    <w:p w14:paraId="03922F21" w14:textId="5D82490A" w:rsidR="000827E5" w:rsidRDefault="000827E5" w:rsidP="006E523D">
      <w:r w:rsidRPr="000827E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BA77A" wp14:editId="100D7F68">
                <wp:simplePos x="0" y="0"/>
                <wp:positionH relativeFrom="column">
                  <wp:posOffset>165100</wp:posOffset>
                </wp:positionH>
                <wp:positionV relativeFrom="paragraph">
                  <wp:posOffset>104140</wp:posOffset>
                </wp:positionV>
                <wp:extent cx="5375910" cy="2597785"/>
                <wp:effectExtent l="19050" t="0" r="34290" b="412115"/>
                <wp:wrapNone/>
                <wp:docPr id="6" name="Thought Bubble: Cloud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910" cy="2597785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59A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6" type="#_x0000_t106" style="position:absolute;margin-left:13pt;margin-top:8.2pt;width:423.3pt;height:2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" adj="6300,24300" filled="f" strokecolor="black [3213]" strokeweight="2pt"/>
            </w:pict>
          </mc:Fallback>
        </mc:AlternateContent>
      </w:r>
    </w:p>
    <w:p w14:paraId="5079E609" w14:textId="22AB1FE8" w:rsidR="000827E5" w:rsidRPr="006E523D" w:rsidRDefault="000827E5" w:rsidP="006E523D"/>
    <w:p w14:paraId="75A9DF40" w14:textId="7378BBA5" w:rsidR="006E523D" w:rsidRDefault="006E523D" w:rsidP="006E523D"/>
    <w:p w14:paraId="16A51B9C" w14:textId="4CB2C96B" w:rsidR="006E523D" w:rsidRDefault="006E523D" w:rsidP="000827E5">
      <w:pPr>
        <w:jc w:val="center"/>
      </w:pPr>
    </w:p>
    <w:p w14:paraId="01E5FD72" w14:textId="6F389D48" w:rsidR="000827E5" w:rsidRDefault="000827E5" w:rsidP="000827E5">
      <w:pPr>
        <w:jc w:val="center"/>
      </w:pPr>
    </w:p>
    <w:p w14:paraId="69F6CD11" w14:textId="3C25E3F6" w:rsidR="000827E5" w:rsidRDefault="000827E5" w:rsidP="000827E5">
      <w:pPr>
        <w:jc w:val="center"/>
      </w:pPr>
    </w:p>
    <w:p w14:paraId="14A72598" w14:textId="6B59E7CC" w:rsidR="000827E5" w:rsidRDefault="000827E5" w:rsidP="000827E5">
      <w:pPr>
        <w:jc w:val="center"/>
      </w:pPr>
    </w:p>
    <w:p w14:paraId="731E640F" w14:textId="6FF18377" w:rsidR="000827E5" w:rsidRDefault="000827E5" w:rsidP="000827E5">
      <w:pPr>
        <w:jc w:val="center"/>
      </w:pPr>
    </w:p>
    <w:p w14:paraId="1F4D5B5A" w14:textId="75B64D8E" w:rsidR="000827E5" w:rsidRDefault="000827E5" w:rsidP="000827E5">
      <w:pPr>
        <w:jc w:val="center"/>
      </w:pPr>
    </w:p>
    <w:p w14:paraId="6DCA33D3" w14:textId="01330D95" w:rsidR="000827E5" w:rsidRDefault="000827E5" w:rsidP="000827E5">
      <w:pPr>
        <w:jc w:val="center"/>
      </w:pPr>
    </w:p>
    <w:p w14:paraId="1E9CBE36" w14:textId="7E39D01E" w:rsidR="000827E5" w:rsidRDefault="000827E5" w:rsidP="000827E5">
      <w:pPr>
        <w:jc w:val="center"/>
      </w:pPr>
    </w:p>
    <w:p w14:paraId="0AF20494" w14:textId="01A64C67" w:rsidR="000827E5" w:rsidRDefault="000827E5" w:rsidP="000827E5">
      <w:pPr>
        <w:jc w:val="center"/>
      </w:pPr>
    </w:p>
    <w:p w14:paraId="63CDCC74" w14:textId="69297174" w:rsidR="000827E5" w:rsidRDefault="000827E5" w:rsidP="000827E5">
      <w:pPr>
        <w:jc w:val="center"/>
      </w:pPr>
    </w:p>
    <w:p w14:paraId="75F26958" w14:textId="6FC05EFC" w:rsidR="000827E5" w:rsidRDefault="000827E5" w:rsidP="000827E5">
      <w:pPr>
        <w:jc w:val="center"/>
      </w:pPr>
    </w:p>
    <w:p w14:paraId="4208D9DD" w14:textId="689AD7E9" w:rsidR="000827E5" w:rsidRDefault="000827E5" w:rsidP="000827E5">
      <w:pPr>
        <w:jc w:val="center"/>
      </w:pPr>
    </w:p>
    <w:p w14:paraId="175A03AD" w14:textId="734BCB40" w:rsidR="000827E5" w:rsidRDefault="000827E5" w:rsidP="000827E5">
      <w:pPr>
        <w:jc w:val="center"/>
      </w:pPr>
    </w:p>
    <w:p w14:paraId="3DC15A6D" w14:textId="3DB6CAF5" w:rsidR="000827E5" w:rsidRDefault="000827E5" w:rsidP="000827E5">
      <w:pPr>
        <w:jc w:val="center"/>
      </w:pPr>
    </w:p>
    <w:p w14:paraId="2894FE29" w14:textId="76E7269C" w:rsidR="000827E5" w:rsidRDefault="000827E5" w:rsidP="000827E5">
      <w:pPr>
        <w:jc w:val="center"/>
      </w:pPr>
    </w:p>
    <w:p w14:paraId="1CC125F6" w14:textId="38DA0870" w:rsidR="000827E5" w:rsidRDefault="000827E5" w:rsidP="000827E5">
      <w:pPr>
        <w:jc w:val="center"/>
      </w:pPr>
    </w:p>
    <w:p w14:paraId="1F8281C3" w14:textId="6CB8DDD8" w:rsidR="000827E5" w:rsidRDefault="000827E5" w:rsidP="000827E5">
      <w:pPr>
        <w:jc w:val="center"/>
      </w:pPr>
    </w:p>
    <w:p w14:paraId="0B2396AA" w14:textId="6F57C083" w:rsidR="000827E5" w:rsidRDefault="000827E5" w:rsidP="000827E5">
      <w:pPr>
        <w:jc w:val="center"/>
      </w:pPr>
    </w:p>
    <w:p w14:paraId="148149BE" w14:textId="3EF6C415" w:rsidR="000827E5" w:rsidRDefault="000827E5" w:rsidP="000827E5">
      <w:pPr>
        <w:jc w:val="center"/>
      </w:pPr>
    </w:p>
    <w:p w14:paraId="1BCD2D1A" w14:textId="2947FF43" w:rsidR="000827E5" w:rsidRDefault="000827E5" w:rsidP="000827E5">
      <w:pPr>
        <w:jc w:val="center"/>
      </w:pPr>
    </w:p>
    <w:p w14:paraId="4A186563" w14:textId="24F65BB6" w:rsidR="000827E5" w:rsidRDefault="000827E5" w:rsidP="000827E5">
      <w:pPr>
        <w:jc w:val="center"/>
      </w:pPr>
    </w:p>
    <w:p w14:paraId="1A29194E" w14:textId="0367275E" w:rsidR="000827E5" w:rsidRDefault="000827E5" w:rsidP="000827E5">
      <w:pPr>
        <w:rPr>
          <w:b/>
          <w:bCs/>
        </w:rPr>
      </w:pPr>
      <w:r>
        <w:rPr>
          <w:b/>
          <w:bCs/>
        </w:rPr>
        <w:lastRenderedPageBreak/>
        <w:t xml:space="preserve">Review </w:t>
      </w:r>
    </w:p>
    <w:p w14:paraId="275DEF62" w14:textId="59B538D9" w:rsidR="000827E5" w:rsidRDefault="000827E5" w:rsidP="000827E5">
      <w:pPr>
        <w:rPr>
          <w:b/>
          <w:bCs/>
        </w:rPr>
      </w:pPr>
    </w:p>
    <w:p w14:paraId="1852CA28" w14:textId="0180E371" w:rsidR="000827E5" w:rsidRDefault="000827E5" w:rsidP="000827E5">
      <w:pPr>
        <w:rPr>
          <w:b/>
          <w:bCs/>
        </w:rPr>
      </w:pPr>
      <w:r>
        <w:rPr>
          <w:noProof/>
        </w:rPr>
        <w:drawing>
          <wp:inline distT="0" distB="0" distL="0" distR="0" wp14:anchorId="17883130" wp14:editId="35CC8115">
            <wp:extent cx="5425392" cy="2684145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97" t="41312" r="23063" b="24087"/>
                    <a:stretch/>
                  </pic:blipFill>
                  <pic:spPr bwMode="auto">
                    <a:xfrm>
                      <a:off x="0" y="0"/>
                      <a:ext cx="5436305" cy="268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A42A" w14:textId="77777777" w:rsidR="000827E5" w:rsidRPr="000827E5" w:rsidRDefault="000827E5" w:rsidP="000827E5">
      <w:pPr>
        <w:jc w:val="both"/>
        <w:rPr>
          <w:b/>
          <w:bCs/>
        </w:rPr>
      </w:pPr>
      <w:r w:rsidRPr="000827E5">
        <w:rPr>
          <w:b/>
          <w:bCs/>
        </w:rPr>
        <w:t>What information should you collect?</w:t>
      </w:r>
    </w:p>
    <w:p w14:paraId="48A20D3D" w14:textId="247561A3" w:rsidR="000827E5" w:rsidRDefault="000827E5" w:rsidP="000827E5">
      <w:pPr>
        <w:jc w:val="both"/>
        <w:rPr>
          <w:b/>
          <w:bCs/>
        </w:rPr>
      </w:pPr>
    </w:p>
    <w:p w14:paraId="2E749F9F" w14:textId="4EAB87D0" w:rsidR="000827E5" w:rsidRPr="000827E5" w:rsidRDefault="000827E5" w:rsidP="000827E5">
      <w:pPr>
        <w:jc w:val="both"/>
      </w:pPr>
      <w:r w:rsidRPr="000827E5">
        <w:t>Colouring London would like to collect</w:t>
      </w:r>
      <w:r>
        <w:t>:</w:t>
      </w:r>
    </w:p>
    <w:p w14:paraId="4B1C4FA2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Location</w:t>
      </w:r>
    </w:p>
    <w:p w14:paraId="1827CE86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Land use</w:t>
      </w:r>
    </w:p>
    <w:p w14:paraId="4A2AA7E5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Type</w:t>
      </w:r>
    </w:p>
    <w:p w14:paraId="6177E564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Age</w:t>
      </w:r>
    </w:p>
    <w:p w14:paraId="4FA80811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Size &amp; Shape</w:t>
      </w:r>
    </w:p>
    <w:p w14:paraId="7C4A4CBD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Construction</w:t>
      </w:r>
    </w:p>
    <w:p w14:paraId="496EE353" w14:textId="77777777" w:rsidR="000827E5" w:rsidRP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Streetscape</w:t>
      </w:r>
    </w:p>
    <w:p w14:paraId="462F6C3A" w14:textId="25860550" w:rsidR="000827E5" w:rsidRDefault="000827E5" w:rsidP="001850D8">
      <w:pPr>
        <w:pStyle w:val="ListParagraph"/>
        <w:numPr>
          <w:ilvl w:val="0"/>
          <w:numId w:val="6"/>
        </w:numPr>
        <w:jc w:val="both"/>
      </w:pPr>
      <w:r w:rsidRPr="000827E5">
        <w:t>Team</w:t>
      </w:r>
    </w:p>
    <w:p w14:paraId="2186A43B" w14:textId="35CED4BB" w:rsidR="000827E5" w:rsidRDefault="000827E5" w:rsidP="000827E5">
      <w:pPr>
        <w:jc w:val="both"/>
      </w:pPr>
    </w:p>
    <w:p w14:paraId="5D7BF9C2" w14:textId="77777777" w:rsidR="000827E5" w:rsidRPr="000827E5" w:rsidRDefault="000827E5" w:rsidP="000827E5">
      <w:r w:rsidRPr="000827E5">
        <w:t xml:space="preserve">Detailed information about how to collect information is available on </w:t>
      </w:r>
      <w:hyperlink r:id="rId15" w:history="1">
        <w:r w:rsidRPr="000827E5">
          <w:rPr>
            <w:rStyle w:val="Hyperlink"/>
          </w:rPr>
          <w:t>https://www.pages.colouring.london/buildingcategories</w:t>
        </w:r>
      </w:hyperlink>
    </w:p>
    <w:p w14:paraId="5AC3CE1E" w14:textId="103BFEF5" w:rsidR="000827E5" w:rsidRDefault="000827E5" w:rsidP="000827E5"/>
    <w:p w14:paraId="3F8195CD" w14:textId="77777777" w:rsidR="000827E5" w:rsidRPr="000827E5" w:rsidRDefault="000827E5" w:rsidP="000827E5">
      <w:r w:rsidRPr="000827E5">
        <w:t>You are the experts in your local area and your aim is to gather information on:</w:t>
      </w:r>
    </w:p>
    <w:p w14:paraId="695CB149" w14:textId="77777777" w:rsidR="000827E5" w:rsidRPr="000827E5" w:rsidRDefault="000827E5" w:rsidP="001850D8">
      <w:pPr>
        <w:pStyle w:val="ListParagraph"/>
        <w:numPr>
          <w:ilvl w:val="0"/>
          <w:numId w:val="7"/>
        </w:numPr>
      </w:pPr>
      <w:r w:rsidRPr="000827E5">
        <w:t xml:space="preserve">The age of the buildings </w:t>
      </w:r>
    </w:p>
    <w:p w14:paraId="240A393A" w14:textId="77777777" w:rsidR="000827E5" w:rsidRPr="000827E5" w:rsidRDefault="000827E5" w:rsidP="001850D8">
      <w:pPr>
        <w:pStyle w:val="ListParagraph"/>
        <w:numPr>
          <w:ilvl w:val="0"/>
          <w:numId w:val="7"/>
        </w:numPr>
      </w:pPr>
      <w:r w:rsidRPr="000827E5">
        <w:t>The type of the buildings</w:t>
      </w:r>
    </w:p>
    <w:p w14:paraId="68B0C874" w14:textId="74FF3FF1" w:rsidR="000827E5" w:rsidRDefault="000827E5" w:rsidP="001850D8">
      <w:pPr>
        <w:pStyle w:val="ListParagraph"/>
        <w:numPr>
          <w:ilvl w:val="0"/>
          <w:numId w:val="7"/>
        </w:numPr>
      </w:pPr>
      <w:r w:rsidRPr="000827E5">
        <w:t>The height of the buildings</w:t>
      </w:r>
    </w:p>
    <w:p w14:paraId="75150BAC" w14:textId="77777777" w:rsidR="000827E5" w:rsidRDefault="000827E5" w:rsidP="000827E5">
      <w:pPr>
        <w:rPr>
          <w:b/>
          <w:bCs/>
        </w:rPr>
      </w:pPr>
    </w:p>
    <w:p w14:paraId="7F44FA75" w14:textId="7D9ED297" w:rsidR="000827E5" w:rsidRDefault="000827E5" w:rsidP="000827E5">
      <w:pPr>
        <w:rPr>
          <w:b/>
          <w:bCs/>
        </w:rPr>
      </w:pPr>
      <w:r w:rsidRPr="000827E5">
        <w:rPr>
          <w:b/>
          <w:bCs/>
        </w:rPr>
        <w:t>How could</w:t>
      </w:r>
      <w:r>
        <w:rPr>
          <w:b/>
          <w:bCs/>
        </w:rPr>
        <w:t xml:space="preserve"> you</w:t>
      </w:r>
      <w:r w:rsidRPr="000827E5">
        <w:rPr>
          <w:b/>
          <w:bCs/>
        </w:rPr>
        <w:t xml:space="preserve"> collect this information?</w:t>
      </w:r>
    </w:p>
    <w:p w14:paraId="5101EA02" w14:textId="517B3201" w:rsidR="000827E5" w:rsidRDefault="000827E5" w:rsidP="000827E5">
      <w:pPr>
        <w:rPr>
          <w:b/>
          <w:bCs/>
        </w:rPr>
      </w:pPr>
    </w:p>
    <w:p w14:paraId="48E13F10" w14:textId="77777777" w:rsidR="000827E5" w:rsidRPr="000827E5" w:rsidRDefault="000827E5" w:rsidP="001850D8">
      <w:pPr>
        <w:numPr>
          <w:ilvl w:val="0"/>
          <w:numId w:val="8"/>
        </w:numPr>
      </w:pPr>
      <w:r w:rsidRPr="000827E5">
        <w:t>Primary data</w:t>
      </w:r>
    </w:p>
    <w:p w14:paraId="043D3324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Carry out some local fieldwork</w:t>
      </w:r>
    </w:p>
    <w:p w14:paraId="3ADF95E4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Colour in your own map</w:t>
      </w:r>
    </w:p>
    <w:p w14:paraId="2E860CF1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>Return to school and your teacher can add the data to the Colouring London website</w:t>
      </w:r>
    </w:p>
    <w:p w14:paraId="67AB4D78" w14:textId="77777777" w:rsidR="000827E5" w:rsidRPr="000827E5" w:rsidRDefault="000827E5" w:rsidP="001850D8">
      <w:pPr>
        <w:numPr>
          <w:ilvl w:val="0"/>
          <w:numId w:val="8"/>
        </w:numPr>
      </w:pPr>
      <w:r w:rsidRPr="000827E5">
        <w:t>Secondary data</w:t>
      </w:r>
    </w:p>
    <w:p w14:paraId="31C7DF38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 xml:space="preserve">Use Google Earth, Maps and </w:t>
      </w:r>
      <w:proofErr w:type="spellStart"/>
      <w:r w:rsidRPr="000827E5">
        <w:t>Streetview</w:t>
      </w:r>
      <w:proofErr w:type="spellEnd"/>
    </w:p>
    <w:p w14:paraId="5BCB2D07" w14:textId="77777777" w:rsidR="000827E5" w:rsidRPr="000827E5" w:rsidRDefault="000827E5" w:rsidP="001850D8">
      <w:pPr>
        <w:numPr>
          <w:ilvl w:val="1"/>
          <w:numId w:val="8"/>
        </w:numPr>
      </w:pPr>
      <w:r w:rsidRPr="000827E5">
        <w:t xml:space="preserve">Use websites such as </w:t>
      </w:r>
      <w:hyperlink r:id="rId16" w:history="1">
        <w:r w:rsidRPr="000827E5">
          <w:rPr>
            <w:rStyle w:val="Hyperlink"/>
          </w:rPr>
          <w:t>Historic England</w:t>
        </w:r>
      </w:hyperlink>
      <w:r w:rsidRPr="000827E5">
        <w:t xml:space="preserve"> or </w:t>
      </w:r>
      <w:hyperlink r:id="rId17" w:history="1">
        <w:r w:rsidRPr="000827E5">
          <w:rPr>
            <w:rStyle w:val="Hyperlink"/>
          </w:rPr>
          <w:t xml:space="preserve">Survey of London </w:t>
        </w:r>
      </w:hyperlink>
    </w:p>
    <w:p w14:paraId="7E3A440D" w14:textId="0AE87253" w:rsidR="000827E5" w:rsidRDefault="000827E5" w:rsidP="000827E5"/>
    <w:p w14:paraId="77E4B944" w14:textId="77777777" w:rsidR="000827E5" w:rsidRDefault="000827E5" w:rsidP="000827E5">
      <w:pPr>
        <w:rPr>
          <w:b/>
          <w:bCs/>
        </w:rPr>
      </w:pPr>
    </w:p>
    <w:p w14:paraId="6AE05BD9" w14:textId="77777777" w:rsidR="000827E5" w:rsidRDefault="000827E5" w:rsidP="000827E5">
      <w:pPr>
        <w:rPr>
          <w:b/>
          <w:bCs/>
        </w:rPr>
      </w:pPr>
    </w:p>
    <w:p w14:paraId="2EB48EB4" w14:textId="77777777" w:rsidR="000827E5" w:rsidRDefault="000827E5" w:rsidP="000827E5">
      <w:pPr>
        <w:rPr>
          <w:b/>
          <w:bCs/>
        </w:rPr>
      </w:pPr>
    </w:p>
    <w:p w14:paraId="4CA3EC2A" w14:textId="77777777" w:rsidR="000827E5" w:rsidRDefault="000827E5" w:rsidP="000827E5">
      <w:pPr>
        <w:rPr>
          <w:b/>
          <w:bCs/>
        </w:rPr>
      </w:pPr>
    </w:p>
    <w:p w14:paraId="109E14CC" w14:textId="77777777" w:rsidR="000827E5" w:rsidRDefault="000827E5" w:rsidP="000827E5">
      <w:pPr>
        <w:rPr>
          <w:b/>
          <w:bCs/>
        </w:rPr>
      </w:pPr>
    </w:p>
    <w:p w14:paraId="4ECCCFC6" w14:textId="1B909367" w:rsidR="000827E5" w:rsidRDefault="000827E5" w:rsidP="000827E5">
      <w:pPr>
        <w:rPr>
          <w:b/>
          <w:bCs/>
        </w:rPr>
      </w:pPr>
      <w:r w:rsidRPr="000827E5">
        <w:rPr>
          <w:b/>
          <w:bCs/>
        </w:rPr>
        <w:lastRenderedPageBreak/>
        <w:t>What do I know about my local area?</w:t>
      </w:r>
    </w:p>
    <w:p w14:paraId="1473A03A" w14:textId="32D68153" w:rsidR="000827E5" w:rsidRDefault="000827E5" w:rsidP="000827E5">
      <w:pPr>
        <w:rPr>
          <w:b/>
          <w:bCs/>
        </w:rPr>
      </w:pPr>
    </w:p>
    <w:p w14:paraId="07CF7648" w14:textId="3F8B380E" w:rsidR="000827E5" w:rsidRPr="000827E5" w:rsidRDefault="000827E5" w:rsidP="000827E5">
      <w:r w:rsidRPr="000827E5">
        <w:t xml:space="preserve">Think of some geographical questions </w:t>
      </w:r>
      <w:r>
        <w:t>such as:</w:t>
      </w:r>
    </w:p>
    <w:p w14:paraId="3CF959D6" w14:textId="77777777" w:rsidR="000827E5" w:rsidRPr="000827E5" w:rsidRDefault="000827E5" w:rsidP="001850D8">
      <w:pPr>
        <w:pStyle w:val="ListParagraph"/>
        <w:numPr>
          <w:ilvl w:val="0"/>
          <w:numId w:val="9"/>
        </w:numPr>
      </w:pPr>
      <w:r w:rsidRPr="000827E5">
        <w:t>Are the buildings in my local area all the same age?</w:t>
      </w:r>
    </w:p>
    <w:p w14:paraId="44F82AA1" w14:textId="77777777" w:rsidR="000827E5" w:rsidRPr="000827E5" w:rsidRDefault="000827E5" w:rsidP="001850D8">
      <w:pPr>
        <w:pStyle w:val="ListParagraph"/>
        <w:numPr>
          <w:ilvl w:val="0"/>
          <w:numId w:val="9"/>
        </w:numPr>
      </w:pPr>
      <w:r w:rsidRPr="000827E5">
        <w:t>How many different types of building material have been used in my local area?</w:t>
      </w:r>
    </w:p>
    <w:p w14:paraId="7F882BB1" w14:textId="77777777" w:rsidR="000827E5" w:rsidRPr="000827E5" w:rsidRDefault="000827E5" w:rsidP="001850D8">
      <w:pPr>
        <w:pStyle w:val="ListParagraph"/>
        <w:numPr>
          <w:ilvl w:val="0"/>
          <w:numId w:val="9"/>
        </w:numPr>
      </w:pPr>
      <w:r w:rsidRPr="000827E5">
        <w:t>Which buildings in my local area are sustainable?</w:t>
      </w:r>
    </w:p>
    <w:p w14:paraId="260110E6" w14:textId="77777777" w:rsidR="000827E5" w:rsidRPr="000827E5" w:rsidRDefault="000827E5" w:rsidP="001850D8">
      <w:pPr>
        <w:pStyle w:val="ListParagraph"/>
        <w:numPr>
          <w:ilvl w:val="0"/>
          <w:numId w:val="9"/>
        </w:numPr>
      </w:pPr>
      <w:r w:rsidRPr="000827E5">
        <w:t>Are all the buildings the same height?</w:t>
      </w:r>
    </w:p>
    <w:p w14:paraId="6A2C2617" w14:textId="11F21B1A" w:rsidR="000827E5" w:rsidRPr="000827E5" w:rsidRDefault="000827E5" w:rsidP="001850D8">
      <w:pPr>
        <w:pStyle w:val="ListParagraph"/>
        <w:numPr>
          <w:ilvl w:val="0"/>
          <w:numId w:val="9"/>
        </w:numPr>
      </w:pPr>
      <w:r w:rsidRPr="000827E5">
        <w:t>Are all the buildings residential?</w:t>
      </w:r>
    </w:p>
    <w:p w14:paraId="12767F78" w14:textId="5AF24DFF" w:rsidR="000827E5" w:rsidRDefault="000827E5" w:rsidP="000827E5"/>
    <w:p w14:paraId="1CA71278" w14:textId="685B1BD6" w:rsidR="000827E5" w:rsidRDefault="000827E5" w:rsidP="000827E5">
      <w:pPr>
        <w:rPr>
          <w:b/>
          <w:bCs/>
        </w:rPr>
      </w:pPr>
      <w:r>
        <w:rPr>
          <w:b/>
          <w:bCs/>
        </w:rPr>
        <w:t>Planning fieldwork</w:t>
      </w:r>
    </w:p>
    <w:p w14:paraId="0A47C945" w14:textId="6BA0DA30" w:rsidR="000827E5" w:rsidRDefault="000827E5" w:rsidP="000827E5">
      <w:pPr>
        <w:rPr>
          <w:b/>
          <w:bCs/>
        </w:rPr>
      </w:pPr>
    </w:p>
    <w:p w14:paraId="24EE9959" w14:textId="77777777" w:rsidR="000827E5" w:rsidRPr="000827E5" w:rsidRDefault="000827E5" w:rsidP="000827E5">
      <w:r w:rsidRPr="000827E5">
        <w:t>Your route to successful fieldwork</w:t>
      </w:r>
    </w:p>
    <w:p w14:paraId="707DAF5D" w14:textId="77777777" w:rsidR="000827E5" w:rsidRPr="000827E5" w:rsidRDefault="000827E5" w:rsidP="001850D8">
      <w:pPr>
        <w:pStyle w:val="ListParagraph"/>
        <w:numPr>
          <w:ilvl w:val="0"/>
          <w:numId w:val="10"/>
        </w:numPr>
      </w:pPr>
      <w:r w:rsidRPr="000827E5">
        <w:t>Write 1-3 key questions</w:t>
      </w:r>
    </w:p>
    <w:p w14:paraId="20BD804B" w14:textId="77777777" w:rsidR="000827E5" w:rsidRPr="000827E5" w:rsidRDefault="000827E5" w:rsidP="001850D8">
      <w:pPr>
        <w:pStyle w:val="ListParagraph"/>
        <w:numPr>
          <w:ilvl w:val="0"/>
          <w:numId w:val="10"/>
        </w:numPr>
      </w:pPr>
      <w:r w:rsidRPr="000827E5">
        <w:t>Choose 1-2 streets near school to survey</w:t>
      </w:r>
    </w:p>
    <w:p w14:paraId="20EF7A51" w14:textId="77777777" w:rsidR="000827E5" w:rsidRPr="000827E5" w:rsidRDefault="000827E5" w:rsidP="001850D8">
      <w:pPr>
        <w:pStyle w:val="ListParagraph"/>
        <w:numPr>
          <w:ilvl w:val="0"/>
          <w:numId w:val="10"/>
        </w:numPr>
      </w:pPr>
      <w:r w:rsidRPr="000827E5">
        <w:t>Print out a map of your streets (</w:t>
      </w:r>
      <w:proofErr w:type="spellStart"/>
      <w:r w:rsidRPr="000827E5">
        <w:fldChar w:fldCharType="begin"/>
      </w:r>
      <w:r w:rsidRPr="000827E5">
        <w:instrText xml:space="preserve"> HYPERLINK "https://digimapforschools.edina.ac.uk/" </w:instrText>
      </w:r>
      <w:r w:rsidRPr="000827E5">
        <w:fldChar w:fldCharType="separate"/>
      </w:r>
      <w:r w:rsidRPr="000827E5">
        <w:rPr>
          <w:rStyle w:val="Hyperlink"/>
        </w:rPr>
        <w:t>Digimap</w:t>
      </w:r>
      <w:proofErr w:type="spellEnd"/>
      <w:r w:rsidRPr="000827E5">
        <w:fldChar w:fldCharType="end"/>
      </w:r>
      <w:hyperlink r:id="rId18" w:history="1">
        <w:r w:rsidRPr="000827E5">
          <w:rPr>
            <w:rStyle w:val="Hyperlink"/>
          </w:rPr>
          <w:t xml:space="preserve"> for schools</w:t>
        </w:r>
      </w:hyperlink>
      <w:r w:rsidRPr="000827E5">
        <w:t xml:space="preserve"> or </w:t>
      </w:r>
      <w:hyperlink r:id="rId19" w:history="1">
        <w:r w:rsidRPr="000827E5">
          <w:rPr>
            <w:rStyle w:val="Hyperlink"/>
          </w:rPr>
          <w:t>ArcGIS</w:t>
        </w:r>
      </w:hyperlink>
      <w:r w:rsidRPr="000827E5">
        <w:t>)</w:t>
      </w:r>
    </w:p>
    <w:p w14:paraId="1E342A54" w14:textId="77777777" w:rsidR="000827E5" w:rsidRPr="000827E5" w:rsidRDefault="000827E5" w:rsidP="001850D8">
      <w:pPr>
        <w:pStyle w:val="ListParagraph"/>
        <w:numPr>
          <w:ilvl w:val="0"/>
          <w:numId w:val="10"/>
        </w:numPr>
      </w:pPr>
      <w:r w:rsidRPr="000827E5">
        <w:t>Design a colour coding system to record on your printed map</w:t>
      </w:r>
    </w:p>
    <w:p w14:paraId="52489522" w14:textId="77777777" w:rsidR="000827E5" w:rsidRPr="000827E5" w:rsidRDefault="000827E5" w:rsidP="001850D8">
      <w:pPr>
        <w:pStyle w:val="ListParagraph"/>
        <w:numPr>
          <w:ilvl w:val="0"/>
          <w:numId w:val="10"/>
        </w:numPr>
      </w:pPr>
      <w:r w:rsidRPr="000827E5">
        <w:t>Discuss the potential risks of carrying out fieldwork</w:t>
      </w:r>
    </w:p>
    <w:p w14:paraId="448CDE2C" w14:textId="77777777" w:rsidR="000827E5" w:rsidRDefault="000827E5" w:rsidP="000827E5">
      <w:pPr>
        <w:rPr>
          <w:b/>
          <w:bCs/>
        </w:rPr>
      </w:pPr>
    </w:p>
    <w:p w14:paraId="479EE5EB" w14:textId="01F29F55" w:rsidR="000827E5" w:rsidRPr="000827E5" w:rsidRDefault="000827E5" w:rsidP="000827E5">
      <w:r w:rsidRPr="000827E5">
        <w:t xml:space="preserve">This is following the Route to Enquiry method – further information can be found on </w:t>
      </w:r>
      <w:hyperlink r:id="rId20" w:history="1">
        <w:r w:rsidRPr="000827E5">
          <w:rPr>
            <w:rStyle w:val="Hyperlink"/>
          </w:rPr>
          <w:t>https://www.rgs.org/schools/teaching-resources/the-case-for-qualitative-fieldwork/</w:t>
        </w:r>
      </w:hyperlink>
      <w:r>
        <w:t xml:space="preserve"> </w:t>
      </w:r>
    </w:p>
    <w:p w14:paraId="14DF44C6" w14:textId="4565B695" w:rsidR="000827E5" w:rsidRDefault="000827E5" w:rsidP="000827E5">
      <w:pPr>
        <w:rPr>
          <w:b/>
          <w:bCs/>
        </w:rPr>
      </w:pPr>
    </w:p>
    <w:p w14:paraId="6A1A5568" w14:textId="0F4B6A79" w:rsidR="000827E5" w:rsidRDefault="000827E5" w:rsidP="000827E5">
      <w:pPr>
        <w:rPr>
          <w:b/>
          <w:bCs/>
        </w:rPr>
      </w:pPr>
    </w:p>
    <w:p w14:paraId="0BD32325" w14:textId="6034C3DD" w:rsidR="000827E5" w:rsidRDefault="000827E5" w:rsidP="000827E5">
      <w:pPr>
        <w:rPr>
          <w:b/>
          <w:bCs/>
        </w:rPr>
      </w:pPr>
      <w:r w:rsidRPr="000827E5">
        <w:rPr>
          <w:b/>
          <w:bCs/>
        </w:rPr>
        <w:t xml:space="preserve">Example study </w:t>
      </w:r>
      <w:r>
        <w:rPr>
          <w:b/>
          <w:bCs/>
        </w:rPr>
        <w:t xml:space="preserve">- </w:t>
      </w:r>
      <w:r w:rsidRPr="000827E5">
        <w:rPr>
          <w:b/>
          <w:bCs/>
        </w:rPr>
        <w:t>Ealing, London</w:t>
      </w:r>
    </w:p>
    <w:p w14:paraId="634ADE08" w14:textId="4A34D690" w:rsidR="000827E5" w:rsidRDefault="000827E5" w:rsidP="000827E5">
      <w:pPr>
        <w:rPr>
          <w:b/>
          <w:bCs/>
        </w:rPr>
      </w:pPr>
    </w:p>
    <w:p w14:paraId="41DCB50F" w14:textId="77777777" w:rsidR="000827E5" w:rsidRPr="000827E5" w:rsidRDefault="000827E5" w:rsidP="000827E5">
      <w:r w:rsidRPr="000827E5">
        <w:t>Key questions:</w:t>
      </w:r>
    </w:p>
    <w:p w14:paraId="4B1ACFDF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 the buildings get older as you get further away from school?</w:t>
      </w:r>
    </w:p>
    <w:p w14:paraId="5EA58C88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Does the type of building change as you get further away from school?</w:t>
      </w:r>
    </w:p>
    <w:p w14:paraId="100D142D" w14:textId="77777777" w:rsidR="000827E5" w:rsidRPr="000827E5" w:rsidRDefault="000827E5" w:rsidP="001850D8">
      <w:pPr>
        <w:numPr>
          <w:ilvl w:val="0"/>
          <w:numId w:val="11"/>
        </w:numPr>
      </w:pPr>
      <w:r w:rsidRPr="000827E5">
        <w:t>Do buildings get taller (have more storeys) as you get further away from school?</w:t>
      </w:r>
    </w:p>
    <w:p w14:paraId="68181D3D" w14:textId="77777777" w:rsidR="000827E5" w:rsidRPr="000827E5" w:rsidRDefault="000827E5" w:rsidP="000827E5">
      <w:pPr>
        <w:rPr>
          <w:b/>
          <w:bCs/>
        </w:rPr>
      </w:pPr>
    </w:p>
    <w:p w14:paraId="2CE5608C" w14:textId="77777777" w:rsidR="000827E5" w:rsidRPr="000827E5" w:rsidRDefault="000827E5" w:rsidP="000827E5">
      <w:pPr>
        <w:rPr>
          <w:b/>
          <w:bCs/>
        </w:rPr>
      </w:pPr>
      <w:r w:rsidRPr="000827E5">
        <w:rPr>
          <w:b/>
          <w:bCs/>
        </w:rPr>
        <w:t>Maps of study area</w:t>
      </w:r>
    </w:p>
    <w:p w14:paraId="794CA98C" w14:textId="77777777" w:rsidR="00F44F71" w:rsidRDefault="00F44F71" w:rsidP="000827E5">
      <w:pPr>
        <w:rPr>
          <w:b/>
          <w:bCs/>
        </w:rPr>
      </w:pPr>
    </w:p>
    <w:p w14:paraId="6B661C99" w14:textId="13D32095" w:rsidR="00F44F71" w:rsidRDefault="00F44F71" w:rsidP="000827E5">
      <w:pPr>
        <w:rPr>
          <w:b/>
          <w:bCs/>
        </w:rPr>
      </w:pPr>
      <w:r w:rsidRPr="000827E5">
        <w:rPr>
          <w:b/>
          <w:bCs/>
        </w:rPr>
        <w:drawing>
          <wp:anchor distT="0" distB="0" distL="114300" distR="114300" simplePos="0" relativeHeight="251662336" behindDoc="0" locked="0" layoutInCell="1" allowOverlap="1" wp14:anchorId="7E5E04B8" wp14:editId="7D45EAFA">
            <wp:simplePos x="0" y="0"/>
            <wp:positionH relativeFrom="column">
              <wp:posOffset>527050</wp:posOffset>
            </wp:positionH>
            <wp:positionV relativeFrom="paragraph">
              <wp:posOffset>35560</wp:posOffset>
            </wp:positionV>
            <wp:extent cx="4968240" cy="3524250"/>
            <wp:effectExtent l="0" t="0" r="3810" b="0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3BBB73-81FF-4879-BB2B-40277A239C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F3BBB73-81FF-4879-BB2B-40277A239C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2B1DE" w14:textId="763BBB43" w:rsidR="00F44F71" w:rsidRDefault="00F44F71" w:rsidP="000827E5">
      <w:pPr>
        <w:rPr>
          <w:b/>
          <w:bCs/>
        </w:rPr>
      </w:pPr>
    </w:p>
    <w:p w14:paraId="40843998" w14:textId="77777777" w:rsidR="00F44F71" w:rsidRDefault="00F44F71" w:rsidP="000827E5">
      <w:pPr>
        <w:rPr>
          <w:b/>
          <w:bCs/>
        </w:rPr>
      </w:pPr>
    </w:p>
    <w:p w14:paraId="0FC9183C" w14:textId="77777777" w:rsidR="00F44F71" w:rsidRDefault="00F44F71" w:rsidP="000827E5">
      <w:pPr>
        <w:rPr>
          <w:b/>
          <w:bCs/>
        </w:rPr>
      </w:pPr>
    </w:p>
    <w:p w14:paraId="6DB515C8" w14:textId="77777777" w:rsidR="00F44F71" w:rsidRDefault="00F44F71" w:rsidP="000827E5">
      <w:pPr>
        <w:rPr>
          <w:b/>
          <w:bCs/>
        </w:rPr>
      </w:pPr>
    </w:p>
    <w:p w14:paraId="55BEE755" w14:textId="77777777" w:rsidR="00F44F71" w:rsidRDefault="00F44F71" w:rsidP="000827E5">
      <w:pPr>
        <w:rPr>
          <w:b/>
          <w:bCs/>
        </w:rPr>
      </w:pPr>
    </w:p>
    <w:p w14:paraId="5B266D06" w14:textId="77777777" w:rsidR="00F44F71" w:rsidRDefault="00F44F71" w:rsidP="000827E5">
      <w:pPr>
        <w:rPr>
          <w:b/>
          <w:bCs/>
        </w:rPr>
      </w:pPr>
    </w:p>
    <w:p w14:paraId="3F58A226" w14:textId="77777777" w:rsidR="00F44F71" w:rsidRDefault="00F44F71" w:rsidP="000827E5">
      <w:pPr>
        <w:rPr>
          <w:b/>
          <w:bCs/>
        </w:rPr>
      </w:pPr>
    </w:p>
    <w:p w14:paraId="397CD362" w14:textId="77777777" w:rsidR="00F44F71" w:rsidRDefault="00F44F71" w:rsidP="000827E5">
      <w:pPr>
        <w:rPr>
          <w:b/>
          <w:bCs/>
        </w:rPr>
      </w:pPr>
    </w:p>
    <w:p w14:paraId="412EFCE1" w14:textId="77777777" w:rsidR="00F44F71" w:rsidRDefault="00F44F71" w:rsidP="000827E5">
      <w:pPr>
        <w:rPr>
          <w:b/>
          <w:bCs/>
        </w:rPr>
      </w:pPr>
    </w:p>
    <w:p w14:paraId="470202BF" w14:textId="77777777" w:rsidR="00F44F71" w:rsidRDefault="00F44F71" w:rsidP="000827E5">
      <w:pPr>
        <w:rPr>
          <w:b/>
          <w:bCs/>
        </w:rPr>
      </w:pPr>
    </w:p>
    <w:p w14:paraId="5CAB3869" w14:textId="77777777" w:rsidR="00F44F71" w:rsidRDefault="00F44F71" w:rsidP="000827E5">
      <w:pPr>
        <w:rPr>
          <w:b/>
          <w:bCs/>
        </w:rPr>
      </w:pPr>
    </w:p>
    <w:p w14:paraId="28E386E8" w14:textId="72908B2E" w:rsidR="00F44F71" w:rsidRDefault="00F44F71" w:rsidP="000827E5">
      <w:pPr>
        <w:rPr>
          <w:b/>
          <w:bCs/>
        </w:rPr>
      </w:pPr>
      <w:r w:rsidRPr="000827E5">
        <w:rPr>
          <w:b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152A0" wp14:editId="4ED8C426">
                <wp:simplePos x="0" y="0"/>
                <wp:positionH relativeFrom="column">
                  <wp:posOffset>-67310</wp:posOffset>
                </wp:positionH>
                <wp:positionV relativeFrom="paragraph">
                  <wp:posOffset>139065</wp:posOffset>
                </wp:positionV>
                <wp:extent cx="1036320" cy="491490"/>
                <wp:effectExtent l="0" t="19050" r="30480" b="41910"/>
                <wp:wrapNone/>
                <wp:docPr id="8" name="Arrow: Right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91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48F87" w14:textId="5457A760" w:rsidR="000827E5" w:rsidRDefault="000827E5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School</w:t>
                            </w:r>
                          </w:p>
                          <w:p w14:paraId="41BCE983" w14:textId="663C4CF4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3261232E" w14:textId="538F5CD3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3DE8DE93" w14:textId="29AF71AA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4AA84C71" w14:textId="3589620B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2831569" w14:textId="29D9600C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13466C6D" w14:textId="0FBA50B1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9B64787" w14:textId="60E2ECD8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7CA4FC66" w14:textId="6073BE67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535C5E3E" w14:textId="19984EC9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</w:pPr>
                          </w:p>
                          <w:p w14:paraId="03133BD5" w14:textId="77777777" w:rsidR="00F44F71" w:rsidRDefault="00F44F71" w:rsidP="000827E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152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5.3pt;margin-top:10.95pt;width:81.6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" adj="16478" fillcolor="#4f81bd [3204]" strokecolor="#243f60 [1604]" strokeweight="2pt">
                <v:textbox>
                  <w:txbxContent>
                    <w:p w14:paraId="4FE48F87" w14:textId="5457A760" w:rsidR="000827E5" w:rsidRDefault="000827E5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School</w:t>
                      </w:r>
                    </w:p>
                    <w:p w14:paraId="41BCE983" w14:textId="663C4CF4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3261232E" w14:textId="538F5CD3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3DE8DE93" w14:textId="29AF71AA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4AA84C71" w14:textId="3589620B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2831569" w14:textId="29D9600C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13466C6D" w14:textId="0FBA50B1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9B64787" w14:textId="60E2ECD8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7CA4FC66" w14:textId="6073BE67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535C5E3E" w14:textId="19984EC9" w:rsidR="00F44F71" w:rsidRDefault="00F44F71" w:rsidP="000827E5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</w:pPr>
                    </w:p>
                    <w:p w14:paraId="03133BD5" w14:textId="77777777" w:rsidR="00F44F71" w:rsidRDefault="00F44F71" w:rsidP="000827E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8CFF2A" w14:textId="4FC8B218" w:rsidR="00F44F71" w:rsidRDefault="00F44F71" w:rsidP="000827E5">
      <w:pPr>
        <w:rPr>
          <w:b/>
          <w:bCs/>
        </w:rPr>
      </w:pPr>
    </w:p>
    <w:p w14:paraId="1DE7CADD" w14:textId="12A866C8" w:rsidR="00F44F71" w:rsidRDefault="00F44F71" w:rsidP="000827E5">
      <w:pPr>
        <w:rPr>
          <w:b/>
          <w:bCs/>
        </w:rPr>
      </w:pPr>
    </w:p>
    <w:p w14:paraId="191CCFB4" w14:textId="672AC57B" w:rsidR="00F44F71" w:rsidRDefault="00F44F71" w:rsidP="000827E5">
      <w:pPr>
        <w:rPr>
          <w:b/>
          <w:bCs/>
        </w:rPr>
      </w:pPr>
    </w:p>
    <w:p w14:paraId="4C59F93F" w14:textId="644A5F18" w:rsidR="00F44F71" w:rsidRDefault="00F44F71" w:rsidP="000827E5">
      <w:pPr>
        <w:rPr>
          <w:b/>
          <w:bCs/>
        </w:rPr>
      </w:pPr>
    </w:p>
    <w:p w14:paraId="69B6C8AF" w14:textId="2E385C32" w:rsidR="00F44F71" w:rsidRDefault="00F44F71" w:rsidP="000827E5">
      <w:pPr>
        <w:rPr>
          <w:b/>
          <w:bCs/>
        </w:rPr>
      </w:pPr>
    </w:p>
    <w:p w14:paraId="4335C700" w14:textId="42D76CBD" w:rsidR="00F44F71" w:rsidRDefault="00F44F71" w:rsidP="000827E5">
      <w:pPr>
        <w:rPr>
          <w:b/>
          <w:bCs/>
        </w:rPr>
      </w:pPr>
    </w:p>
    <w:p w14:paraId="5D736666" w14:textId="2F2C4BCB" w:rsidR="00F44F71" w:rsidRDefault="00F44F71" w:rsidP="000827E5">
      <w:pPr>
        <w:rPr>
          <w:b/>
          <w:bCs/>
        </w:rPr>
      </w:pPr>
    </w:p>
    <w:p w14:paraId="5164846F" w14:textId="1839806D" w:rsidR="00F44F71" w:rsidRDefault="00F44F71" w:rsidP="000827E5">
      <w:pPr>
        <w:rPr>
          <w:b/>
          <w:bCs/>
        </w:rPr>
      </w:pPr>
    </w:p>
    <w:p w14:paraId="710090DD" w14:textId="3DC26220" w:rsidR="00F44F71" w:rsidRDefault="00F44F71" w:rsidP="000827E5">
      <w:pPr>
        <w:rPr>
          <w:b/>
          <w:bCs/>
        </w:rPr>
      </w:pPr>
    </w:p>
    <w:p w14:paraId="653B3892" w14:textId="2BF615CD" w:rsidR="00F44F71" w:rsidRDefault="00F44F71" w:rsidP="000827E5">
      <w:pPr>
        <w:rPr>
          <w:b/>
          <w:bCs/>
        </w:rPr>
      </w:pPr>
    </w:p>
    <w:p w14:paraId="1AAF2E5E" w14:textId="4D929E45" w:rsidR="00F44F71" w:rsidRDefault="00F44F71" w:rsidP="000827E5">
      <w:pPr>
        <w:rPr>
          <w:b/>
          <w:bCs/>
        </w:rPr>
      </w:pPr>
    </w:p>
    <w:p w14:paraId="0CCE99E8" w14:textId="1472DC43" w:rsidR="00F44F71" w:rsidRDefault="00F44F71" w:rsidP="000827E5">
      <w:pPr>
        <w:rPr>
          <w:b/>
          <w:bCs/>
        </w:rPr>
      </w:pPr>
      <w:r w:rsidRPr="00F44F71">
        <w:rPr>
          <w:b/>
          <w:bCs/>
        </w:rPr>
        <w:lastRenderedPageBreak/>
        <w:drawing>
          <wp:inline distT="0" distB="0" distL="0" distR="0" wp14:anchorId="7FFC7720" wp14:editId="2A5B9F7B">
            <wp:extent cx="6120765" cy="4342130"/>
            <wp:effectExtent l="0" t="0" r="0" b="127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5162F87-2807-44AE-8491-77E9669A2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5162F87-2807-44AE-8491-77E9669A22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B090" w14:textId="4BC82D26" w:rsidR="00F44F71" w:rsidRDefault="00F44F71" w:rsidP="000827E5">
      <w:pPr>
        <w:rPr>
          <w:b/>
          <w:bCs/>
        </w:rPr>
      </w:pPr>
    </w:p>
    <w:p w14:paraId="5978DB6D" w14:textId="6601A8D2" w:rsidR="00F44F71" w:rsidRDefault="00F44F71" w:rsidP="000827E5">
      <w:pPr>
        <w:rPr>
          <w:b/>
          <w:bCs/>
        </w:rPr>
      </w:pPr>
      <w:r w:rsidRPr="00F44F71">
        <w:rPr>
          <w:b/>
          <w:bCs/>
        </w:rPr>
        <w:drawing>
          <wp:inline distT="0" distB="0" distL="0" distR="0" wp14:anchorId="68B66CDC" wp14:editId="46362670">
            <wp:extent cx="6120765" cy="4342130"/>
            <wp:effectExtent l="0" t="0" r="0" b="127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E75ADED-01C2-480D-9273-6F0645EF5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E75ADED-01C2-480D-9273-6F0645EF5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68D1" w14:textId="53BEC0F7" w:rsidR="000827E5" w:rsidRDefault="000827E5" w:rsidP="000827E5">
      <w:pPr>
        <w:rPr>
          <w:b/>
          <w:bCs/>
        </w:rPr>
      </w:pPr>
    </w:p>
    <w:p w14:paraId="24EEDBA7" w14:textId="77777777" w:rsidR="00F44F71" w:rsidRPr="00F44F71" w:rsidRDefault="00F44F71" w:rsidP="00F44F71">
      <w:pPr>
        <w:rPr>
          <w:b/>
          <w:bCs/>
        </w:rPr>
      </w:pPr>
      <w:r w:rsidRPr="00F44F71">
        <w:rPr>
          <w:b/>
          <w:bCs/>
        </w:rPr>
        <w:lastRenderedPageBreak/>
        <w:t>Risk assessment</w:t>
      </w:r>
    </w:p>
    <w:p w14:paraId="57FD9E51" w14:textId="4FC63DB2" w:rsidR="00F44F71" w:rsidRDefault="00F44F71" w:rsidP="000827E5">
      <w:pPr>
        <w:rPr>
          <w:b/>
          <w:bCs/>
        </w:rPr>
      </w:pPr>
    </w:p>
    <w:p w14:paraId="094E259C" w14:textId="77777777" w:rsidR="00F44F71" w:rsidRPr="00F44F71" w:rsidRDefault="00F44F71" w:rsidP="00F44F71">
      <w:r w:rsidRPr="00F44F71">
        <w:t xml:space="preserve">Before you collect any data, think about your safety and the risks. </w:t>
      </w:r>
    </w:p>
    <w:p w14:paraId="160595A2" w14:textId="77777777" w:rsidR="00F44F71" w:rsidRPr="00F44F71" w:rsidRDefault="00F44F71" w:rsidP="00F44F71">
      <w:r w:rsidRPr="00F44F71">
        <w:t xml:space="preserve">Your school will have a clear policy on carrying out a risk assessment before embarking on any fieldwork. </w:t>
      </w:r>
    </w:p>
    <w:p w14:paraId="6F4A3806" w14:textId="7F42F77A" w:rsidR="00F44F71" w:rsidRDefault="00F44F71" w:rsidP="00F44F71">
      <w:r w:rsidRPr="00F44F71">
        <w:t xml:space="preserve">Please refer to this and for further information please visit the </w:t>
      </w:r>
      <w:hyperlink r:id="rId24" w:history="1">
        <w:r w:rsidRPr="00F44F71">
          <w:rPr>
            <w:rStyle w:val="Hyperlink"/>
          </w:rPr>
          <w:t>RGS-IBG Fieldwork safety and planning pages</w:t>
        </w:r>
      </w:hyperlink>
      <w:r w:rsidRPr="00F44F71">
        <w:t xml:space="preserve">. </w:t>
      </w:r>
    </w:p>
    <w:p w14:paraId="471D03D2" w14:textId="3F287CE9" w:rsidR="00F44F71" w:rsidRDefault="00F44F71" w:rsidP="00F44F71"/>
    <w:p w14:paraId="6A6ECBCC" w14:textId="77777777" w:rsidR="00F44F71" w:rsidRPr="00F44F71" w:rsidRDefault="00F44F71" w:rsidP="00F44F71">
      <w:r w:rsidRPr="00F44F71">
        <w:rPr>
          <w:b/>
          <w:bCs/>
        </w:rPr>
        <w:t>Designing a key</w:t>
      </w:r>
    </w:p>
    <w:p w14:paraId="0F4CC685" w14:textId="761A1683" w:rsidR="00F44F71" w:rsidRDefault="00F44F71" w:rsidP="00F44F71"/>
    <w:p w14:paraId="61DEA6AF" w14:textId="25E99C1D" w:rsidR="00F44F71" w:rsidRDefault="00F44F71" w:rsidP="00F44F71">
      <w:r>
        <w:rPr>
          <w:noProof/>
        </w:rPr>
        <w:drawing>
          <wp:inline distT="0" distB="0" distL="0" distR="0" wp14:anchorId="7F8A72A7" wp14:editId="218FD4F6">
            <wp:extent cx="5547360" cy="310192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726" t="34747" r="21195" b="23423"/>
                    <a:stretch/>
                  </pic:blipFill>
                  <pic:spPr bwMode="auto">
                    <a:xfrm>
                      <a:off x="0" y="0"/>
                      <a:ext cx="5570994" cy="311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C799" w14:textId="7178BAE5" w:rsidR="00F44F71" w:rsidRDefault="00F44F71" w:rsidP="00F44F71"/>
    <w:p w14:paraId="61C836FB" w14:textId="77777777" w:rsidR="00F44F71" w:rsidRPr="00F44F71" w:rsidRDefault="00F44F71" w:rsidP="00F44F71">
      <w:r w:rsidRPr="00F44F71">
        <w:rPr>
          <w:b/>
          <w:bCs/>
        </w:rPr>
        <w:t>Example of field map coloured in</w:t>
      </w:r>
    </w:p>
    <w:p w14:paraId="3FA6E052" w14:textId="33627AF1" w:rsidR="00F44F71" w:rsidRDefault="00F44F71" w:rsidP="00F44F71"/>
    <w:p w14:paraId="64133861" w14:textId="27BC2C14" w:rsidR="00F44F71" w:rsidRDefault="00F44F71" w:rsidP="00F44F71">
      <w:pPr>
        <w:jc w:val="center"/>
      </w:pPr>
      <w:r w:rsidRPr="00F44F71">
        <w:drawing>
          <wp:inline distT="0" distB="0" distL="0" distR="0" wp14:anchorId="2A4798F0" wp14:editId="1FEFA038">
            <wp:extent cx="5257800" cy="3653567"/>
            <wp:effectExtent l="0" t="0" r="0" b="4445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5706B45-36C4-46DE-B863-FB059B153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5706B45-36C4-46DE-B863-FB059B153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5663" r="2783" b="4472"/>
                    <a:stretch/>
                  </pic:blipFill>
                  <pic:spPr>
                    <a:xfrm>
                      <a:off x="0" y="0"/>
                      <a:ext cx="5270959" cy="36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B09D" w14:textId="46E24BAD" w:rsidR="00F44F71" w:rsidRDefault="00F44F71" w:rsidP="00F44F71">
      <w:pPr>
        <w:jc w:val="center"/>
      </w:pPr>
    </w:p>
    <w:p w14:paraId="727E02B0" w14:textId="0F47D4E6" w:rsidR="00F44F71" w:rsidRDefault="00F44F71" w:rsidP="00F44F71">
      <w:pPr>
        <w:rPr>
          <w:b/>
          <w:bCs/>
        </w:rPr>
      </w:pPr>
      <w:r w:rsidRPr="00F44F71">
        <w:rPr>
          <w:b/>
          <w:bCs/>
        </w:rPr>
        <w:lastRenderedPageBreak/>
        <w:t>How to identify the age of the building</w:t>
      </w:r>
    </w:p>
    <w:p w14:paraId="51BF327A" w14:textId="2F0051A1" w:rsidR="00F44F71" w:rsidRDefault="00F44F71" w:rsidP="00F44F71">
      <w:pPr>
        <w:rPr>
          <w:b/>
          <w:bCs/>
        </w:rPr>
      </w:pPr>
    </w:p>
    <w:p w14:paraId="456A1E43" w14:textId="77777777" w:rsidR="00F44F71" w:rsidRPr="00F44F71" w:rsidRDefault="00F44F71" w:rsidP="00F44F71">
      <w:r w:rsidRPr="00F44F71">
        <w:t>Using the Colouring London Building Typology handout, before you leave the classroom, agree which features of the building you will use to date it.</w:t>
      </w:r>
    </w:p>
    <w:p w14:paraId="732AA6EC" w14:textId="77777777" w:rsidR="00F44F71" w:rsidRDefault="00F44F71" w:rsidP="00F44F71"/>
    <w:p w14:paraId="1317BB45" w14:textId="6B63EA91" w:rsidR="00F44F71" w:rsidRPr="00F44F71" w:rsidRDefault="00F44F71" w:rsidP="00F44F71">
      <w:r w:rsidRPr="00F44F71">
        <w:t>For example:</w:t>
      </w:r>
    </w:p>
    <w:p w14:paraId="1078121F" w14:textId="77777777" w:rsidR="00F44F71" w:rsidRPr="00F44F71" w:rsidRDefault="00F44F71" w:rsidP="00F44F71">
      <w:r w:rsidRPr="00F44F71">
        <w:t>Construction material – brick or concrete?</w:t>
      </w:r>
    </w:p>
    <w:p w14:paraId="695BF0BF" w14:textId="46529B74" w:rsidR="00F44F71" w:rsidRDefault="00F44F71" w:rsidP="00F44F71">
      <w:r w:rsidRPr="00F44F71">
        <w:t>Windows – single or double glazed? Wooden or PVC frames?</w:t>
      </w:r>
    </w:p>
    <w:p w14:paraId="6A228462" w14:textId="493D9C3C" w:rsidR="00F44F71" w:rsidRDefault="00F44F71" w:rsidP="00F44F71"/>
    <w:p w14:paraId="1577509F" w14:textId="77777777" w:rsidR="00F44F71" w:rsidRDefault="00F44F71" w:rsidP="00F44F71">
      <w:pPr>
        <w:rPr>
          <w:b/>
          <w:bCs/>
        </w:rPr>
      </w:pPr>
      <w:r w:rsidRPr="00F44F71">
        <w:rPr>
          <w:b/>
          <w:bCs/>
        </w:rPr>
        <w:t>Photos of example building typologies</w:t>
      </w:r>
    </w:p>
    <w:p w14:paraId="02CFA019" w14:textId="77777777" w:rsidR="00F44F71" w:rsidRDefault="00F44F71" w:rsidP="00F44F71">
      <w:pPr>
        <w:rPr>
          <w:b/>
          <w:bCs/>
        </w:rPr>
      </w:pPr>
    </w:p>
    <w:p w14:paraId="295BF613" w14:textId="1D5C8E66" w:rsidR="00F44F71" w:rsidRPr="00F44F71" w:rsidRDefault="00F44F71" w:rsidP="00F44F71">
      <w:r>
        <w:rPr>
          <w:noProof/>
        </w:rPr>
        <w:drawing>
          <wp:inline distT="0" distB="0" distL="0" distR="0" wp14:anchorId="7142DA96" wp14:editId="2CC894B8">
            <wp:extent cx="5189220" cy="2932370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979" t="33198" r="21942" b="24530"/>
                    <a:stretch/>
                  </pic:blipFill>
                  <pic:spPr bwMode="auto">
                    <a:xfrm>
                      <a:off x="0" y="0"/>
                      <a:ext cx="5198017" cy="293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124CD" w14:textId="45377F4A" w:rsidR="00F44F71" w:rsidRDefault="00F44F71" w:rsidP="00F44F71"/>
    <w:p w14:paraId="1E9729AD" w14:textId="77777777" w:rsidR="00F44F71" w:rsidRPr="00F44F71" w:rsidRDefault="00F44F71" w:rsidP="00F44F71">
      <w:r w:rsidRPr="00F44F71">
        <w:rPr>
          <w:b/>
          <w:bCs/>
        </w:rPr>
        <w:t>Entering data into Colouring London</w:t>
      </w:r>
    </w:p>
    <w:p w14:paraId="7D1B0E06" w14:textId="239EC215" w:rsidR="00F44F71" w:rsidRDefault="00F44F71" w:rsidP="00F44F71"/>
    <w:p w14:paraId="15B1834E" w14:textId="77777777" w:rsidR="00F44F71" w:rsidRPr="00F44F71" w:rsidRDefault="00F44F71" w:rsidP="00F44F71">
      <w:r w:rsidRPr="00F44F71">
        <w:t>Note: The teacher should enter the data. Please see KS2 and KS3 Colouring London guidance notes for teachers for further information</w:t>
      </w:r>
    </w:p>
    <w:p w14:paraId="1C885F8C" w14:textId="6676DFDE" w:rsidR="00F44F71" w:rsidRDefault="00F44F71" w:rsidP="00F44F71"/>
    <w:p w14:paraId="7977400E" w14:textId="6C81493F" w:rsidR="00F44F71" w:rsidRDefault="00F44F71" w:rsidP="00F44F71">
      <w:r w:rsidRPr="00F44F71">
        <w:drawing>
          <wp:inline distT="0" distB="0" distL="0" distR="0" wp14:anchorId="36E3ED2C" wp14:editId="48D41AFB">
            <wp:extent cx="6120765" cy="2834640"/>
            <wp:effectExtent l="0" t="0" r="0" b="381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F4010CAA-386F-4F8F-B877-424B50757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F4010CAA-386F-4F8F-B877-424B50757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12138" b="5523"/>
                    <a:stretch/>
                  </pic:blipFill>
                  <pic:spPr bwMode="auto">
                    <a:xfrm>
                      <a:off x="0" y="0"/>
                      <a:ext cx="612076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62E97" w14:textId="61F6168B" w:rsidR="00F44F71" w:rsidRDefault="00F44F71" w:rsidP="00F44F71"/>
    <w:p w14:paraId="38CBBB79" w14:textId="7AE3D6C9" w:rsidR="00F44F71" w:rsidRDefault="00F44F71" w:rsidP="00F44F71"/>
    <w:p w14:paraId="11B3E850" w14:textId="0C1BDEC3" w:rsidR="00F44F71" w:rsidRDefault="00F44F71" w:rsidP="00F44F71"/>
    <w:p w14:paraId="281ADF98" w14:textId="77777777" w:rsidR="00E72622" w:rsidRPr="00E72622" w:rsidRDefault="00E72622" w:rsidP="00E72622">
      <w:r w:rsidRPr="00E72622">
        <w:rPr>
          <w:b/>
          <w:bCs/>
        </w:rPr>
        <w:lastRenderedPageBreak/>
        <w:t>Answering your questions</w:t>
      </w:r>
    </w:p>
    <w:p w14:paraId="243D8E92" w14:textId="4E756F13" w:rsidR="00F44F71" w:rsidRDefault="00F44F71" w:rsidP="00F44F71"/>
    <w:p w14:paraId="155CA2B5" w14:textId="77777777" w:rsidR="00E72622" w:rsidRDefault="00E72622" w:rsidP="001850D8">
      <w:pPr>
        <w:pStyle w:val="ListParagraph"/>
        <w:numPr>
          <w:ilvl w:val="0"/>
          <w:numId w:val="12"/>
        </w:numPr>
      </w:pPr>
      <w:r w:rsidRPr="00E72622">
        <w:t>Do the buildings get older as you get further away from school?</w:t>
      </w:r>
    </w:p>
    <w:p w14:paraId="31FA5DAD" w14:textId="77777777" w:rsidR="00E72622" w:rsidRDefault="00E72622" w:rsidP="001850D8">
      <w:pPr>
        <w:pStyle w:val="ListParagraph"/>
        <w:numPr>
          <w:ilvl w:val="1"/>
          <w:numId w:val="12"/>
        </w:numPr>
      </w:pPr>
      <w:r w:rsidRPr="00E72622">
        <w:t>The buildings are similar in age (1920-1940) on the north side of the road</w:t>
      </w:r>
    </w:p>
    <w:p w14:paraId="2892C62C" w14:textId="64372103" w:rsidR="00E72622" w:rsidRPr="00E72622" w:rsidRDefault="00E72622" w:rsidP="001850D8">
      <w:pPr>
        <w:pStyle w:val="ListParagraph"/>
        <w:numPr>
          <w:ilvl w:val="1"/>
          <w:numId w:val="12"/>
        </w:numPr>
      </w:pPr>
      <w:r w:rsidRPr="00E72622">
        <w:t>Buildings on the south side of the road are younger (some 1980s and 1990s)</w:t>
      </w:r>
    </w:p>
    <w:p w14:paraId="0A331C39" w14:textId="6CE87A8E" w:rsidR="00E72622" w:rsidRDefault="00E72622" w:rsidP="00F44F71"/>
    <w:p w14:paraId="1DEBE11E" w14:textId="45BDAED5" w:rsidR="00E72622" w:rsidRDefault="00E72622" w:rsidP="001850D8">
      <w:pPr>
        <w:numPr>
          <w:ilvl w:val="0"/>
          <w:numId w:val="12"/>
        </w:numPr>
      </w:pPr>
      <w:r w:rsidRPr="00E72622">
        <w:t>Does the type of building change as you get further away from school?</w:t>
      </w:r>
    </w:p>
    <w:p w14:paraId="7B353CBF" w14:textId="77777777" w:rsidR="005C2DBA" w:rsidRPr="005C2DBA" w:rsidRDefault="005C2DBA" w:rsidP="001850D8">
      <w:pPr>
        <w:numPr>
          <w:ilvl w:val="1"/>
          <w:numId w:val="12"/>
        </w:numPr>
      </w:pPr>
      <w:r w:rsidRPr="005C2DBA">
        <w:t>The main building type on the north side of the road was Terraced (Mid-Terraced and End-Terraced).</w:t>
      </w:r>
    </w:p>
    <w:p w14:paraId="3AEC14F6" w14:textId="77777777" w:rsidR="0002618E" w:rsidRDefault="005C2DBA" w:rsidP="001850D8">
      <w:pPr>
        <w:numPr>
          <w:ilvl w:val="1"/>
          <w:numId w:val="12"/>
        </w:numPr>
      </w:pPr>
      <w:r w:rsidRPr="005C2DBA">
        <w:t>The buildings on the south side were more varied with Detached, Semi-Detached and Terraced being observed.</w:t>
      </w:r>
    </w:p>
    <w:p w14:paraId="4B00245C" w14:textId="554EE57F" w:rsidR="0002618E" w:rsidRDefault="0002618E" w:rsidP="001850D8">
      <w:pPr>
        <w:pStyle w:val="ListParagraph"/>
        <w:numPr>
          <w:ilvl w:val="0"/>
          <w:numId w:val="12"/>
        </w:numPr>
      </w:pPr>
      <w:r w:rsidRPr="0002618E">
        <w:t>Do buildings get taller (have more storeys) as you get further away from school?</w:t>
      </w:r>
    </w:p>
    <w:p w14:paraId="694353C9" w14:textId="77777777" w:rsidR="0002618E" w:rsidRPr="0002618E" w:rsidRDefault="0002618E" w:rsidP="001850D8">
      <w:pPr>
        <w:pStyle w:val="ListParagraph"/>
        <w:numPr>
          <w:ilvl w:val="1"/>
          <w:numId w:val="12"/>
        </w:numPr>
      </w:pPr>
      <w:r w:rsidRPr="0002618E">
        <w:t>There is no change in building height, most are 2 storeys, with the exception of a row on the south side which is 3 storeys.</w:t>
      </w:r>
    </w:p>
    <w:p w14:paraId="134E6209" w14:textId="4113AADE" w:rsidR="0002618E" w:rsidRDefault="0002618E" w:rsidP="0002618E"/>
    <w:p w14:paraId="57DFF2D8" w14:textId="77777777" w:rsidR="0002618E" w:rsidRPr="0002618E" w:rsidRDefault="0002618E" w:rsidP="0002618E">
      <w:r w:rsidRPr="0002618E">
        <w:rPr>
          <w:b/>
          <w:bCs/>
        </w:rPr>
        <w:t>Conclusions</w:t>
      </w:r>
    </w:p>
    <w:p w14:paraId="2667DE6A" w14:textId="79CC61D2" w:rsidR="0002618E" w:rsidRDefault="0002618E" w:rsidP="0002618E"/>
    <w:p w14:paraId="66DDC76D" w14:textId="77777777" w:rsidR="0002618E" w:rsidRPr="0002618E" w:rsidRDefault="0002618E" w:rsidP="0002618E">
      <w:r w:rsidRPr="0002618E">
        <w:t>Using the key enquiry questions suggested above, draw a conclusion about the age and characteristics of your local area.</w:t>
      </w:r>
    </w:p>
    <w:p w14:paraId="24ABFD4E" w14:textId="77777777" w:rsidR="0002618E" w:rsidRDefault="0002618E" w:rsidP="0002618E"/>
    <w:p w14:paraId="6538A12C" w14:textId="75216BAE" w:rsidR="0002618E" w:rsidRDefault="0002618E" w:rsidP="0002618E">
      <w:r w:rsidRPr="0002618E">
        <w:t>e.g. There is little variation in the age or height of the buildings in my local area.</w:t>
      </w:r>
    </w:p>
    <w:p w14:paraId="1E2CE3F4" w14:textId="3B31D74A" w:rsidR="0002618E" w:rsidRDefault="0002618E" w:rsidP="0002618E"/>
    <w:p w14:paraId="17F3AF40" w14:textId="77777777" w:rsidR="0002618E" w:rsidRPr="0002618E" w:rsidRDefault="0002618E" w:rsidP="0002618E">
      <w:r w:rsidRPr="0002618E">
        <w:t>What does this tell us about how sustainable our local area is?</w:t>
      </w:r>
    </w:p>
    <w:p w14:paraId="51AE30EB" w14:textId="77777777" w:rsidR="0002618E" w:rsidRDefault="0002618E" w:rsidP="0002618E"/>
    <w:p w14:paraId="0C17D3F7" w14:textId="46A6D9B2" w:rsidR="0002618E" w:rsidRPr="0002618E" w:rsidRDefault="0002618E" w:rsidP="0002618E">
      <w:r>
        <w:t xml:space="preserve">e.g. </w:t>
      </w:r>
      <w:r w:rsidRPr="0002618E">
        <w:t>Age, type and height of buildings can tell us about the lifespan of the building</w:t>
      </w:r>
      <w:r>
        <w:t xml:space="preserve">. </w:t>
      </w:r>
      <w:r w:rsidRPr="0002618E">
        <w:t>Knowing this helps local government to decide whether to demolish and replace buildings in cities</w:t>
      </w:r>
    </w:p>
    <w:p w14:paraId="021D0EF3" w14:textId="77777777" w:rsidR="0002618E" w:rsidRPr="0002618E" w:rsidRDefault="0002618E" w:rsidP="0002618E"/>
    <w:p w14:paraId="30D1A2E9" w14:textId="77777777" w:rsidR="0002618E" w:rsidRPr="0002618E" w:rsidRDefault="0002618E" w:rsidP="0002618E">
      <w:bookmarkStart w:id="0" w:name="_GoBack"/>
      <w:bookmarkEnd w:id="0"/>
    </w:p>
    <w:p w14:paraId="14169BB3" w14:textId="77777777" w:rsidR="005C2DBA" w:rsidRPr="005C2DBA" w:rsidRDefault="005C2DBA" w:rsidP="005C2DBA"/>
    <w:p w14:paraId="18E8F90C" w14:textId="77777777" w:rsidR="00E72622" w:rsidRPr="00E72622" w:rsidRDefault="00E72622" w:rsidP="00E72622">
      <w:pPr>
        <w:ind w:left="720"/>
      </w:pPr>
    </w:p>
    <w:p w14:paraId="2DB28915" w14:textId="77777777" w:rsidR="00E72622" w:rsidRDefault="00E72622" w:rsidP="00F44F71"/>
    <w:p w14:paraId="719F6B50" w14:textId="0BE4DD9E" w:rsidR="00F44F71" w:rsidRDefault="00F44F71" w:rsidP="00F44F71"/>
    <w:p w14:paraId="6616AC1F" w14:textId="723D85AB" w:rsidR="00F44F71" w:rsidRDefault="00F44F71" w:rsidP="00F44F71"/>
    <w:p w14:paraId="3D3DDFDE" w14:textId="6497314D" w:rsidR="00F44F71" w:rsidRDefault="00F44F71" w:rsidP="00F44F71"/>
    <w:p w14:paraId="174B3203" w14:textId="77777777" w:rsidR="00F44F71" w:rsidRDefault="00F44F71" w:rsidP="00F44F71"/>
    <w:p w14:paraId="436AB678" w14:textId="6FE6F30E" w:rsidR="00F44F71" w:rsidRDefault="00F44F71" w:rsidP="00F44F71"/>
    <w:p w14:paraId="0A075BA5" w14:textId="575390A6" w:rsidR="00F44F71" w:rsidRDefault="00F44F71" w:rsidP="00F44F71"/>
    <w:p w14:paraId="3BE103A0" w14:textId="5B47A93A" w:rsidR="00F44F71" w:rsidRDefault="00F44F71" w:rsidP="00F44F71"/>
    <w:p w14:paraId="4EAFD870" w14:textId="6632D6F0" w:rsidR="00F44F71" w:rsidRDefault="00F44F71" w:rsidP="00F44F71"/>
    <w:p w14:paraId="1C9948CE" w14:textId="3F8AC866" w:rsidR="00F44F71" w:rsidRDefault="00F44F71" w:rsidP="00F44F71"/>
    <w:p w14:paraId="4A36C86C" w14:textId="32B3A922" w:rsidR="00F44F71" w:rsidRDefault="00F44F71" w:rsidP="00F44F71"/>
    <w:p w14:paraId="316C4549" w14:textId="77777777" w:rsidR="00F44F71" w:rsidRDefault="00F44F71" w:rsidP="00F44F71"/>
    <w:p w14:paraId="11218B8E" w14:textId="6C5DD49B" w:rsidR="00F44F71" w:rsidRPr="00F44F71" w:rsidRDefault="00F44F71" w:rsidP="00F44F71">
      <w:pPr>
        <w:jc w:val="center"/>
      </w:pPr>
    </w:p>
    <w:p w14:paraId="3A486920" w14:textId="77777777" w:rsidR="00F44F71" w:rsidRDefault="00F44F71" w:rsidP="00F44F71"/>
    <w:p w14:paraId="35F71408" w14:textId="77777777" w:rsidR="00F44F71" w:rsidRPr="00F44F71" w:rsidRDefault="00F44F71" w:rsidP="00F44F71">
      <w:pPr>
        <w:jc w:val="center"/>
      </w:pPr>
    </w:p>
    <w:p w14:paraId="0339C1B7" w14:textId="77777777" w:rsidR="00F44F71" w:rsidRPr="000827E5" w:rsidRDefault="00F44F71" w:rsidP="000827E5">
      <w:pPr>
        <w:rPr>
          <w:b/>
          <w:bCs/>
        </w:rPr>
      </w:pPr>
    </w:p>
    <w:sectPr w:rsidR="00F44F71" w:rsidRPr="000827E5" w:rsidSect="00B00217">
      <w:headerReference w:type="even" r:id="rId29"/>
      <w:headerReference w:type="default" r:id="rId30"/>
      <w:footerReference w:type="default" r:id="rId31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F2FD2" w14:textId="77777777" w:rsidR="001850D8" w:rsidRDefault="001850D8">
      <w:r>
        <w:separator/>
      </w:r>
    </w:p>
  </w:endnote>
  <w:endnote w:type="continuationSeparator" w:id="0">
    <w:p w14:paraId="3C6C3027" w14:textId="77777777" w:rsidR="001850D8" w:rsidRDefault="00185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C7F00" w14:textId="41CF6F67" w:rsidR="0055362F" w:rsidRDefault="0055362F">
    <w:pPr>
      <w:pStyle w:val="Footer"/>
    </w:pPr>
  </w:p>
  <w:p w14:paraId="3B01A8C6" w14:textId="77777777" w:rsidR="0055362F" w:rsidRDefault="005536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DFAB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19DD4" w14:textId="77777777" w:rsidR="001850D8" w:rsidRDefault="001850D8">
      <w:r>
        <w:separator/>
      </w:r>
    </w:p>
  </w:footnote>
  <w:footnote w:type="continuationSeparator" w:id="0">
    <w:p w14:paraId="3E869284" w14:textId="77777777" w:rsidR="001850D8" w:rsidRDefault="00185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3F42C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4415156" wp14:editId="28DA1A0C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DEC07C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22614FA" wp14:editId="19FF93C3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6688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2F894FD" wp14:editId="457892C3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614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5006688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2F894FD" wp14:editId="457892C3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C54B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D8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7CD46A9D" wp14:editId="7C0B13E0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148A2087"/>
    <w:multiLevelType w:val="hybridMultilevel"/>
    <w:tmpl w:val="24AC4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7579E"/>
    <w:multiLevelType w:val="hybridMultilevel"/>
    <w:tmpl w:val="13AAC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59C2"/>
    <w:multiLevelType w:val="hybridMultilevel"/>
    <w:tmpl w:val="725C9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3621B"/>
    <w:multiLevelType w:val="hybridMultilevel"/>
    <w:tmpl w:val="BDEA65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5" w15:restartNumberingAfterBreak="0">
    <w:nsid w:val="52F66D9C"/>
    <w:multiLevelType w:val="hybridMultilevel"/>
    <w:tmpl w:val="AAFCF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1F6923"/>
    <w:multiLevelType w:val="hybridMultilevel"/>
    <w:tmpl w:val="7188D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F66F2B"/>
    <w:multiLevelType w:val="hybridMultilevel"/>
    <w:tmpl w:val="40AA0C00"/>
    <w:lvl w:ilvl="0" w:tplc="9834A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2E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0C2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40E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2B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CA5D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C9D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F40F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A8A0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FE3253"/>
    <w:multiLevelType w:val="hybridMultilevel"/>
    <w:tmpl w:val="D14C0D1E"/>
    <w:lvl w:ilvl="0" w:tplc="76204BA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6C995E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CD74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898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8753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1684C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4D5B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C853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B6734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E4"/>
    <w:rsid w:val="00002564"/>
    <w:rsid w:val="00007642"/>
    <w:rsid w:val="0002618E"/>
    <w:rsid w:val="0003232A"/>
    <w:rsid w:val="000414A8"/>
    <w:rsid w:val="00045C95"/>
    <w:rsid w:val="00075520"/>
    <w:rsid w:val="000827E5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850D8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A77AE"/>
    <w:rsid w:val="002B3937"/>
    <w:rsid w:val="002B4EC5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362F"/>
    <w:rsid w:val="00557B75"/>
    <w:rsid w:val="00565E71"/>
    <w:rsid w:val="005932D8"/>
    <w:rsid w:val="005954DF"/>
    <w:rsid w:val="005C2DBA"/>
    <w:rsid w:val="005D038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60EE"/>
    <w:rsid w:val="006C3B1E"/>
    <w:rsid w:val="006E523D"/>
    <w:rsid w:val="006F49A9"/>
    <w:rsid w:val="00747C6F"/>
    <w:rsid w:val="0075131C"/>
    <w:rsid w:val="007653D3"/>
    <w:rsid w:val="0076787D"/>
    <w:rsid w:val="00775FE8"/>
    <w:rsid w:val="00781F38"/>
    <w:rsid w:val="007A332A"/>
    <w:rsid w:val="007A401C"/>
    <w:rsid w:val="007B5402"/>
    <w:rsid w:val="007C1C3F"/>
    <w:rsid w:val="00823165"/>
    <w:rsid w:val="00823B9F"/>
    <w:rsid w:val="00843DC7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A017D6"/>
    <w:rsid w:val="00A11EB6"/>
    <w:rsid w:val="00A17F33"/>
    <w:rsid w:val="00A24EE2"/>
    <w:rsid w:val="00A4179C"/>
    <w:rsid w:val="00A44DE4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5847"/>
    <w:rsid w:val="00E72622"/>
    <w:rsid w:val="00E909BE"/>
    <w:rsid w:val="00E93CFE"/>
    <w:rsid w:val="00EB473F"/>
    <w:rsid w:val="00EB4B19"/>
    <w:rsid w:val="00EB5770"/>
    <w:rsid w:val="00EE2C15"/>
    <w:rsid w:val="00F22DEA"/>
    <w:rsid w:val="00F32F8E"/>
    <w:rsid w:val="00F44F71"/>
    <w:rsid w:val="00F60DFC"/>
    <w:rsid w:val="00F632D8"/>
    <w:rsid w:val="00F81253"/>
    <w:rsid w:val="00F95593"/>
    <w:rsid w:val="00F965F3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64704B"/>
  <w15:docId w15:val="{4E77EA38-BB73-4261-8002-00F4B8BA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5362F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E52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25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06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7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01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5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8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2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1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1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91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17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11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9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18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8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5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8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7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01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1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1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9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20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31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16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6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0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3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57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32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53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6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18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4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3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0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00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4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8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0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hyperlink" Target="https://digimapforschools.edina.ac.uk/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ordnancesurvey.co.uk/mapzone/gis-zone" TargetMode="External"/><Relationship Id="rId17" Type="http://schemas.openxmlformats.org/officeDocument/2006/relationships/hyperlink" Target="https://surveyoflondon.org/map/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istoricengland.org.uk/services-skills/our-planning-services/greater-london-archaeology-advisory-service/greater-london-historic-environment-record/" TargetMode="External"/><Relationship Id="rId20" Type="http://schemas.openxmlformats.org/officeDocument/2006/relationships/hyperlink" Target="https://www.rgs.org/schools/teaching-resources/the-case-for-qualitative-fieldwork/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yperlink" Target="https://www.rgs.org/schools/fieldwork-in-schools/fieldwork-safety-and-planning/risk-assessments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ages.colouring.london/buildingcategories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hyperlink" Target="https://colouringlondon.org/" TargetMode="External"/><Relationship Id="rId19" Type="http://schemas.openxmlformats.org/officeDocument/2006/relationships/hyperlink" Target="https://schools.esriuk.com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15</TotalTime>
  <Pages>8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Edward Badger</cp:lastModifiedBy>
  <cp:revision>4</cp:revision>
  <cp:lastPrinted>2004-07-08T14:42:00Z</cp:lastPrinted>
  <dcterms:created xsi:type="dcterms:W3CDTF">2020-02-27T14:16:00Z</dcterms:created>
  <dcterms:modified xsi:type="dcterms:W3CDTF">2020-02-27T14:25:00Z</dcterms:modified>
</cp:coreProperties>
</file>